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3ED" w:rsidRDefault="001E33ED" w:rsidP="001E33ED">
      <w:bookmarkStart w:id="0" w:name="_GoBack"/>
      <w:bookmarkEnd w:id="0"/>
    </w:p>
    <w:p w:rsidR="001E33ED" w:rsidRPr="00C20FD7" w:rsidRDefault="001E33ED" w:rsidP="001E33ED">
      <w:pPr>
        <w:rPr>
          <w:b/>
        </w:rPr>
      </w:pPr>
      <w:r>
        <w:rPr>
          <w:noProof/>
          <w:lang w:eastAsia="it-IT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-125730</wp:posOffset>
            </wp:positionH>
            <wp:positionV relativeFrom="paragraph">
              <wp:posOffset>-310515</wp:posOffset>
            </wp:positionV>
            <wp:extent cx="568960" cy="568960"/>
            <wp:effectExtent l="19050" t="0" r="2540" b="0"/>
            <wp:wrapTopAndBottom/>
            <wp:docPr id="9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5689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lbertus Extra Bold" w:eastAsia="Lucida Sans Unicode" w:hAnsi="Albertus Extra Bold" w:cs="Albertus Extra Bold"/>
          <w:b/>
          <w:kern w:val="1"/>
          <w:sz w:val="44"/>
          <w:szCs w:val="44"/>
        </w:rPr>
        <w:t xml:space="preserve">                    COMUNE  </w:t>
      </w:r>
      <w:r>
        <w:rPr>
          <w:rFonts w:ascii="Albertus Extra Bold" w:eastAsia="Lucida Sans Unicode" w:hAnsi="Albertus Extra Bold" w:cs="Albertus Extra Bold"/>
          <w:b/>
          <w:bCs/>
          <w:kern w:val="1"/>
          <w:sz w:val="44"/>
          <w:szCs w:val="44"/>
        </w:rPr>
        <w:t>di</w:t>
      </w:r>
      <w:r>
        <w:rPr>
          <w:rFonts w:ascii="Albertus Extra Bold" w:eastAsia="Lucida Sans Unicode" w:hAnsi="Albertus Extra Bold" w:cs="Albertus Extra Bold"/>
          <w:b/>
          <w:kern w:val="1"/>
          <w:sz w:val="44"/>
          <w:szCs w:val="44"/>
        </w:rPr>
        <w:t xml:space="preserve">   MAIERA’</w:t>
      </w:r>
    </w:p>
    <w:p w:rsidR="001E33ED" w:rsidRDefault="001E33ED" w:rsidP="001E33ED">
      <w:pPr>
        <w:widowControl w:val="0"/>
        <w:jc w:val="center"/>
        <w:rPr>
          <w:rFonts w:ascii="Arial" w:eastAsia="Lucida Sans Unicode" w:hAnsi="Arial" w:cs="Arial"/>
          <w:i/>
          <w:kern w:val="1"/>
          <w:sz w:val="18"/>
          <w:szCs w:val="18"/>
        </w:rPr>
      </w:pPr>
      <w:r>
        <w:rPr>
          <w:rFonts w:ascii="Albertus Extra Bold" w:eastAsia="Lucida Sans Unicode" w:hAnsi="Albertus Extra Bold" w:cs="Albertus Extra Bold"/>
          <w:kern w:val="1"/>
          <w:sz w:val="34"/>
          <w:szCs w:val="34"/>
        </w:rPr>
        <w:t>(Prov. di  COSENZA)</w:t>
      </w:r>
    </w:p>
    <w:p w:rsidR="001E33ED" w:rsidRDefault="001E33ED" w:rsidP="001E33ED">
      <w:pPr>
        <w:widowControl w:val="0"/>
        <w:jc w:val="center"/>
        <w:rPr>
          <w:rFonts w:ascii="Arial" w:eastAsia="Lucida Sans Unicode" w:hAnsi="Arial" w:cs="Arial"/>
          <w:b/>
          <w:kern w:val="1"/>
        </w:rPr>
      </w:pPr>
      <w:r>
        <w:rPr>
          <w:rFonts w:ascii="Arial" w:eastAsia="Lucida Sans Unicode" w:hAnsi="Arial" w:cs="Arial"/>
          <w:i/>
          <w:kern w:val="1"/>
          <w:sz w:val="18"/>
          <w:szCs w:val="18"/>
        </w:rPr>
        <w:t>Via Ortaglie, 1 – 87020 MAIERA’ – Tel. 0985/889102 – Fax 0985/889155</w:t>
      </w:r>
    </w:p>
    <w:p w:rsidR="00376D6F" w:rsidRPr="00376D6F" w:rsidRDefault="00376D6F" w:rsidP="008C128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AGGIORNAMENTO DEL PIANO TRIENNALE PER LA PR</w:t>
      </w: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EVENZIONE DELLA CORRUZIONE  2018/2020</w:t>
      </w:r>
    </w:p>
    <w:p w:rsidR="0083385D" w:rsidRDefault="00376D6F" w:rsidP="008C128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br/>
        <w:t xml:space="preserve">Procedura aperta alla consultazione per l’aggiornamento del piano triennale di prevenzione della corruzione – PTPC </w:t>
      </w:r>
      <w:r w:rsidR="008338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–</w:t>
      </w:r>
    </w:p>
    <w:p w:rsidR="00376D6F" w:rsidRPr="00376D6F" w:rsidRDefault="00376D6F" w:rsidP="008C128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br/>
        <w:t>AVVISO PUBBLICO</w:t>
      </w:r>
    </w:p>
    <w:p w:rsidR="00376D6F" w:rsidRPr="00376D6F" w:rsidRDefault="00376D6F" w:rsidP="00376D6F">
      <w:pPr>
        <w:spacing w:before="100" w:beforeAutospacing="1" w:after="270" w:line="240" w:lineRule="auto"/>
        <w:jc w:val="both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Il Comune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, nell’ambito delle iniziative e delle attività condotte in materia di trasparenza e d’interventi per la prevenzione ed il contrasto della corruzione, su proposta del Responsabile anticorruzione, de</w:t>
      </w: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ve approvare entro il 31/01/2018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il Piano Triennale di Prevenzi</w:t>
      </w: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one della Corruzione (PTPC) 2018-2020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, contenente in apposita sezione anche il</w:t>
      </w:r>
      <w:r w:rsidR="003F7EEB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Piano Triennale per la Trasp</w:t>
      </w: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arenza e l'Integrità (PTTI) 2018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-20</w:t>
      </w:r>
      <w:r w:rsidR="003F7EEB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20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.</w:t>
      </w:r>
    </w:p>
    <w:p w:rsidR="00376D6F" w:rsidRPr="00376D6F" w:rsidRDefault="00376D6F" w:rsidP="00376D6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Il Piano Nazionale Anticorruzione (PNA), approvato dall’Autorità nazionale anticorruzione, prevede che le amministrazioni in occasione dell’elaborazione/aggiornamento del proprio Piano, al fine di disegnare un’efficace strategia anticorruzione, realizzino anche forme di consultazione aperte.</w:t>
      </w:r>
    </w:p>
    <w:p w:rsidR="00376D6F" w:rsidRPr="00376D6F" w:rsidRDefault="00376D6F" w:rsidP="00376D6F">
      <w:pPr>
        <w:spacing w:before="100" w:beforeAutospacing="1" w:after="270" w:line="240" w:lineRule="auto"/>
        <w:jc w:val="both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Il presente avviso, dunque, con l'intento sopra esplicitato, si rivolge ai cittadini, a tutte le associazioni o altre forme di organizzazioni portatrici di interessi collettivi, alle organizzazioni di categoria e organizzazioni sindacali operanti nel territorio, al fine di raccogliere osservazioni mirate ad una migliore individuazione delle misure preventive di contrasto alla corruzione da considerare in fase di aggiornamento del Piano.            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br/>
      </w:r>
      <w:r w:rsidR="00341A2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Nell’intento di favorire la più ampia partecipazione i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sopracitati soggetti portatori d'interesse, c.d.stakeholder, sono invitati a presentare il loro eventuale contributo, entro e non oltre il giorno </w:t>
      </w:r>
      <w:r w:rsidR="00F873A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05/01/2018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, al seguenteindirizzo di post</w:t>
      </w:r>
      <w:r w:rsidR="003F7EEB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 elettronica del Responsabile de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lla corruzione Dott. </w:t>
      </w: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Morabito Carlo Antonio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:</w:t>
      </w:r>
      <w:hyperlink r:id="rId7" w:history="1">
        <w:r w:rsidRPr="00DB772D">
          <w:rPr>
            <w:rStyle w:val="Collegamentoipertestuale"/>
            <w:rFonts w:ascii="Times New Roman" w:eastAsia="Times New Roman" w:hAnsi="Times New Roman"/>
            <w:b/>
            <w:bCs/>
            <w:sz w:val="27"/>
            <w:szCs w:val="27"/>
            <w:lang w:eastAsia="it-IT"/>
          </w:rPr>
          <w:t>segretario.aieta@asmepec.it</w:t>
        </w:r>
      </w:hyperlink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oppure </w:t>
      </w:r>
      <w:hyperlink r:id="rId8" w:history="1">
        <w:r w:rsidRPr="00DB772D">
          <w:rPr>
            <w:rStyle w:val="Collegamentoipertestuale"/>
            <w:rFonts w:ascii="Times New Roman" w:eastAsia="Times New Roman" w:hAnsi="Times New Roman"/>
            <w:b/>
            <w:bCs/>
            <w:sz w:val="27"/>
            <w:szCs w:val="27"/>
            <w:lang w:eastAsia="it-IT"/>
          </w:rPr>
          <w:t>segretariocomunale@comune.aieta.cs.it</w:t>
        </w:r>
      </w:hyperlink>
      <w:r w:rsidR="008338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o mediante presentazione cartacea al </w:t>
      </w:r>
      <w:r w:rsidR="008338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lastRenderedPageBreak/>
        <w:t>protocollo del Comune, allegando copia fotostatica di un documento di riconoscimento in corso di validità. Non si terrà conto di contributi anonimi.</w:t>
      </w:r>
    </w:p>
    <w:p w:rsidR="00376D6F" w:rsidRDefault="00376D6F" w:rsidP="00376D6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Sul sito internet </w:t>
      </w: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istituzionale 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dell’Enteè disponibile </w:t>
      </w: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per eventuale consultazione </w:t>
      </w: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Piano di p</w:t>
      </w: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revenzione della corruzione 2017/2019</w:t>
      </w:r>
      <w:r w:rsidR="00F873A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al seguente link: </w:t>
      </w:r>
      <w:r w:rsidR="00651B6C" w:rsidRPr="00651B6C">
        <w:rPr>
          <w:rFonts w:ascii="Times New Roman" w:hAnsi="Times New Roman"/>
          <w:b/>
          <w:sz w:val="27"/>
          <w:szCs w:val="27"/>
        </w:rPr>
        <w:t>http:</w:t>
      </w:r>
      <w:r w:rsidR="001E33ED" w:rsidRPr="001E33ED">
        <w:t xml:space="preserve"> </w:t>
      </w:r>
      <w:r w:rsidR="001E33ED" w:rsidRPr="001E33ED">
        <w:rPr>
          <w:rFonts w:ascii="Times New Roman" w:hAnsi="Times New Roman"/>
          <w:b/>
          <w:sz w:val="27"/>
          <w:szCs w:val="27"/>
        </w:rPr>
        <w:t>http://trasparenzamaiera.asmenet.it/index.php?action=indexEdit&amp;p=355</w:t>
      </w:r>
    </w:p>
    <w:p w:rsidR="00F873A2" w:rsidRDefault="00F873A2" w:rsidP="00376D6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Allegato al presente avviso è il modulo per eventuali proposte ed osservazioni </w:t>
      </w:r>
      <w:r w:rsidR="008338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da considerare in fase di </w:t>
      </w: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aggiornamento del Piano relativo al triennio 2018/2020.</w:t>
      </w:r>
    </w:p>
    <w:p w:rsidR="00F873A2" w:rsidRDefault="001E33ED" w:rsidP="00376D6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Maierà</w:t>
      </w:r>
      <w:r w:rsidR="00F873A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, </w:t>
      </w:r>
      <w:r w:rsidR="008C128E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17-11-2017</w:t>
      </w:r>
    </w:p>
    <w:p w:rsidR="00F873A2" w:rsidRDefault="003F7EEB" w:rsidP="0083385D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                                                                 </w:t>
      </w:r>
      <w:r w:rsidR="00F873A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Il Segretario Comunale</w:t>
      </w:r>
    </w:p>
    <w:p w:rsidR="00F873A2" w:rsidRDefault="003F7EEB" w:rsidP="0083385D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                                                        </w:t>
      </w:r>
      <w:r w:rsidR="00F873A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(Dr. Carlo Antonio MORABITO)</w:t>
      </w:r>
    </w:p>
    <w:p w:rsidR="00F873A2" w:rsidRPr="00376D6F" w:rsidRDefault="00F873A2" w:rsidP="00376D6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376D6F" w:rsidRPr="00376D6F" w:rsidRDefault="00376D6F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 </w:t>
      </w:r>
    </w:p>
    <w:p w:rsidR="00376D6F" w:rsidRPr="00376D6F" w:rsidRDefault="00376D6F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 </w:t>
      </w:r>
    </w:p>
    <w:p w:rsidR="00376D6F" w:rsidRPr="00376D6F" w:rsidRDefault="00376D6F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 </w:t>
      </w:r>
    </w:p>
    <w:p w:rsidR="00376D6F" w:rsidRPr="00376D6F" w:rsidRDefault="00376D6F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 </w:t>
      </w:r>
    </w:p>
    <w:p w:rsidR="008C128E" w:rsidRDefault="00376D6F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376D6F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                  </w:t>
      </w:r>
    </w:p>
    <w:p w:rsidR="008C128E" w:rsidRDefault="008C128E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8C128E" w:rsidRDefault="008C128E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8C128E" w:rsidRDefault="008C128E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8C128E" w:rsidRDefault="008C128E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8C128E" w:rsidRDefault="008C128E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8C128E" w:rsidRDefault="008C128E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651B6C" w:rsidRDefault="00651B6C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376D6F" w:rsidRDefault="00376D6F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          </w:t>
      </w:r>
    </w:p>
    <w:p w:rsidR="001E33ED" w:rsidRDefault="001E33ED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1E33ED" w:rsidRDefault="001E33ED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1E33ED" w:rsidRPr="00376D6F" w:rsidRDefault="001E33ED" w:rsidP="00376D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:rsidR="00FB5BD3" w:rsidRDefault="00FB5BD3" w:rsidP="00E75798">
      <w:pPr>
        <w:pStyle w:val="NormaleWeb"/>
        <w:shd w:val="clear" w:color="auto" w:fill="FFFFFF"/>
        <w:spacing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FAC-SIMILE                                                                   </w:t>
      </w:r>
    </w:p>
    <w:p w:rsidR="00FB5BD3" w:rsidRDefault="003F7EEB" w:rsidP="00B162F2">
      <w:pPr>
        <w:pStyle w:val="NormaleWeb"/>
        <w:spacing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</w:t>
      </w:r>
      <w:r w:rsidR="00FB5BD3" w:rsidRPr="00E75798">
        <w:rPr>
          <w:b/>
          <w:bCs/>
          <w:color w:val="000000"/>
        </w:rPr>
        <w:t xml:space="preserve">Al Segretario </w:t>
      </w:r>
      <w:r w:rsidR="00F873A2">
        <w:rPr>
          <w:b/>
          <w:bCs/>
          <w:color w:val="000000"/>
        </w:rPr>
        <w:t>Comunale /</w:t>
      </w:r>
      <w:r w:rsidR="00FB5BD3" w:rsidRPr="00E75798">
        <w:rPr>
          <w:b/>
          <w:bCs/>
          <w:color w:val="000000"/>
        </w:rPr>
        <w:t xml:space="preserve"> Responsabile della </w:t>
      </w:r>
    </w:p>
    <w:p w:rsidR="00FB5BD3" w:rsidRDefault="00FB5BD3" w:rsidP="00EC7210">
      <w:pPr>
        <w:pStyle w:val="NormaleWeb"/>
        <w:spacing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Prevenzione Antic</w:t>
      </w:r>
      <w:r w:rsidRPr="00E75798">
        <w:rPr>
          <w:b/>
          <w:bCs/>
          <w:color w:val="000000"/>
        </w:rPr>
        <w:t>orruzione</w:t>
      </w:r>
      <w:r>
        <w:rPr>
          <w:b/>
          <w:bCs/>
          <w:color w:val="000000"/>
        </w:rPr>
        <w:t xml:space="preserve"> e Trasparenza</w:t>
      </w:r>
    </w:p>
    <w:p w:rsidR="00FB5BD3" w:rsidRDefault="00FB5BD3" w:rsidP="00EC7210">
      <w:pPr>
        <w:pStyle w:val="NormaleWeb"/>
        <w:spacing w:after="0"/>
        <w:ind w:left="4248" w:firstLine="708"/>
        <w:jc w:val="both"/>
        <w:rPr>
          <w:b/>
          <w:bCs/>
          <w:color w:val="000000"/>
        </w:rPr>
      </w:pPr>
      <w:r w:rsidRPr="00EC7210">
        <w:rPr>
          <w:b/>
          <w:bCs/>
          <w:color w:val="000000"/>
          <w:u w:val="single"/>
        </w:rPr>
        <w:t xml:space="preserve">COMUNE DI </w:t>
      </w:r>
      <w:r w:rsidR="001E33ED">
        <w:rPr>
          <w:b/>
          <w:bCs/>
          <w:color w:val="000000"/>
          <w:u w:val="single"/>
        </w:rPr>
        <w:t>MAIERÀ</w:t>
      </w:r>
    </w:p>
    <w:p w:rsidR="00FB5BD3" w:rsidRDefault="003F7EEB" w:rsidP="00E75798">
      <w:pPr>
        <w:pStyle w:val="NormaleWeb"/>
        <w:spacing w:after="0"/>
        <w:jc w:val="both"/>
        <w:rPr>
          <w:b/>
        </w:rPr>
      </w:pPr>
      <w:bookmarkStart w:id="1" w:name="ftnt_ref2"/>
      <w:bookmarkEnd w:id="1"/>
      <w:r>
        <w:rPr>
          <w:b/>
        </w:rPr>
        <w:t xml:space="preserve">                                                                               </w:t>
      </w:r>
      <w:r w:rsidR="00FB5BD3" w:rsidRPr="00B162F2">
        <w:rPr>
          <w:b/>
        </w:rPr>
        <w:t>P</w:t>
      </w:r>
      <w:r w:rsidR="00FB5BD3">
        <w:rPr>
          <w:b/>
        </w:rPr>
        <w:t xml:space="preserve">EC: </w:t>
      </w:r>
      <w:hyperlink r:id="rId9" w:history="1">
        <w:r w:rsidR="00F873A2" w:rsidRPr="00DB772D">
          <w:rPr>
            <w:rStyle w:val="Collegamentoipertestuale"/>
            <w:b/>
          </w:rPr>
          <w:t>segretario.aieta@asmepec.it</w:t>
        </w:r>
      </w:hyperlink>
    </w:p>
    <w:p w:rsidR="00F873A2" w:rsidRPr="00B162F2" w:rsidRDefault="00F873A2" w:rsidP="00E75798">
      <w:pPr>
        <w:pStyle w:val="NormaleWeb"/>
        <w:spacing w:after="0"/>
        <w:jc w:val="both"/>
        <w:rPr>
          <w:b/>
        </w:rPr>
      </w:pPr>
      <w:r>
        <w:rPr>
          <w:b/>
        </w:rPr>
        <w:t xml:space="preserve">                                                     Oppure istituzionale: </w:t>
      </w:r>
      <w:hyperlink r:id="rId10" w:history="1">
        <w:r w:rsidRPr="00DB772D">
          <w:rPr>
            <w:rStyle w:val="Collegamentoipertestuale"/>
            <w:b/>
          </w:rPr>
          <w:t>segretaariocomunale@comune.aieta.cs.it</w:t>
        </w:r>
      </w:hyperlink>
    </w:p>
    <w:p w:rsidR="00FB5BD3" w:rsidRDefault="00FB5BD3" w:rsidP="00E75798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5BD3" w:rsidRPr="00E75798" w:rsidRDefault="00FB5BD3" w:rsidP="00E757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E75798">
        <w:rPr>
          <w:rFonts w:ascii="Times New Roman" w:hAnsi="Times New Roman"/>
          <w:b/>
          <w:bCs/>
          <w:color w:val="000000"/>
          <w:sz w:val="24"/>
          <w:szCs w:val="24"/>
        </w:rPr>
        <w:t xml:space="preserve">OGGETTO: </w:t>
      </w:r>
      <w:r>
        <w:rPr>
          <w:rFonts w:ascii="Times New Roman" w:hAnsi="Times New Roman"/>
          <w:b/>
          <w:sz w:val="24"/>
          <w:szCs w:val="24"/>
          <w:lang w:eastAsia="it-IT"/>
        </w:rPr>
        <w:t>AVVISO PUBBLICO</w:t>
      </w:r>
      <w:r w:rsidRPr="00E75798">
        <w:rPr>
          <w:rFonts w:ascii="Times New Roman" w:hAnsi="Times New Roman"/>
          <w:sz w:val="24"/>
          <w:szCs w:val="24"/>
        </w:rPr>
        <w:t>per l’acquisizione di eventuali proposte e osservazioni in merito alla prima stesura del :</w:t>
      </w:r>
    </w:p>
    <w:p w:rsidR="00FB5BD3" w:rsidRPr="00E75798" w:rsidRDefault="00FB5BD3" w:rsidP="00E757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it-IT"/>
        </w:rPr>
      </w:pPr>
    </w:p>
    <w:p w:rsidR="00FB5BD3" w:rsidRPr="00B162F2" w:rsidRDefault="00FB5BD3" w:rsidP="008C128E">
      <w:pPr>
        <w:pStyle w:val="Paragrafoelenco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B162F2">
        <w:rPr>
          <w:rFonts w:ascii="Times New Roman" w:hAnsi="Times New Roman"/>
          <w:b/>
          <w:sz w:val="24"/>
          <w:szCs w:val="24"/>
          <w:lang w:eastAsia="it-IT"/>
        </w:rPr>
        <w:t xml:space="preserve">PIANO PER </w:t>
      </w:r>
      <w:smartTag w:uri="urn:schemas-microsoft-com:office:smarttags" w:element="PersonName">
        <w:smartTagPr>
          <w:attr w:name="ProductID" w:val="LA PREVENZIONE DELLA"/>
        </w:smartTagPr>
        <w:r w:rsidRPr="00B162F2">
          <w:rPr>
            <w:rFonts w:ascii="Times New Roman" w:hAnsi="Times New Roman"/>
            <w:b/>
            <w:sz w:val="24"/>
            <w:szCs w:val="24"/>
            <w:lang w:eastAsia="it-IT"/>
          </w:rPr>
          <w:t>LA PREVENZIONE DELLA</w:t>
        </w:r>
      </w:smartTag>
      <w:r w:rsidRPr="00B162F2">
        <w:rPr>
          <w:rFonts w:ascii="Times New Roman" w:hAnsi="Times New Roman"/>
          <w:b/>
          <w:sz w:val="24"/>
          <w:szCs w:val="24"/>
          <w:lang w:eastAsia="it-IT"/>
        </w:rPr>
        <w:t xml:space="preserve"> CORRUZIONE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, triennio 201</w:t>
      </w:r>
      <w:r w:rsidR="00376D6F">
        <w:rPr>
          <w:rFonts w:ascii="Times New Roman" w:hAnsi="Times New Roman"/>
          <w:b/>
          <w:sz w:val="24"/>
          <w:szCs w:val="24"/>
          <w:lang w:eastAsia="it-IT"/>
        </w:rPr>
        <w:t>8</w:t>
      </w:r>
      <w:r>
        <w:rPr>
          <w:rFonts w:ascii="Times New Roman" w:hAnsi="Times New Roman"/>
          <w:b/>
          <w:sz w:val="24"/>
          <w:szCs w:val="24"/>
          <w:lang w:eastAsia="it-IT"/>
        </w:rPr>
        <w:t>/20</w:t>
      </w:r>
      <w:r w:rsidR="003F7EEB">
        <w:rPr>
          <w:rFonts w:ascii="Times New Roman" w:hAnsi="Times New Roman"/>
          <w:b/>
          <w:sz w:val="24"/>
          <w:szCs w:val="24"/>
          <w:lang w:eastAsia="it-IT"/>
        </w:rPr>
        <w:t>20</w:t>
      </w:r>
    </w:p>
    <w:p w:rsidR="00FB5BD3" w:rsidRPr="00E75798" w:rsidRDefault="00FB5BD3" w:rsidP="00E757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it-IT"/>
        </w:rPr>
      </w:pPr>
    </w:p>
    <w:p w:rsidR="00FB5BD3" w:rsidRDefault="00FB5BD3" w:rsidP="00E75798">
      <w:pPr>
        <w:pStyle w:val="NormaleWeb"/>
        <w:spacing w:after="0"/>
        <w:jc w:val="both"/>
        <w:rPr>
          <w:color w:val="000000"/>
        </w:rPr>
      </w:pPr>
      <w:r w:rsidRPr="00E75798">
        <w:rPr>
          <w:color w:val="000000"/>
        </w:rPr>
        <w:t>La/il sottoscritta/o COGNOME …………………………NOME</w:t>
      </w:r>
      <w:r>
        <w:rPr>
          <w:color w:val="000000"/>
        </w:rPr>
        <w:t xml:space="preserve"> ......................................................</w:t>
      </w:r>
    </w:p>
    <w:p w:rsidR="00FB5BD3" w:rsidRDefault="00FB5BD3" w:rsidP="00CE3572">
      <w:pPr>
        <w:pStyle w:val="NormaleWeb"/>
        <w:spacing w:after="0" w:line="480" w:lineRule="auto"/>
        <w:jc w:val="both"/>
      </w:pPr>
      <w:r w:rsidRPr="00E75798">
        <w:rPr>
          <w:color w:val="000000"/>
        </w:rPr>
        <w:t>NATA/OA……………….………………….</w:t>
      </w:r>
      <w:r>
        <w:rPr>
          <w:color w:val="000000"/>
        </w:rPr>
        <w:t xml:space="preserve">. IL …………………………………………… RESIDENTE </w:t>
      </w:r>
      <w:r w:rsidRPr="00E75798">
        <w:rPr>
          <w:color w:val="000000"/>
        </w:rPr>
        <w:t>IN …………………………………………………………………………..………..… PROV (……..</w:t>
      </w:r>
      <w:r>
        <w:rPr>
          <w:color w:val="000000"/>
        </w:rPr>
        <w:t xml:space="preserve">) </w:t>
      </w:r>
      <w:r w:rsidRPr="00E75798">
        <w:rPr>
          <w:color w:val="000000"/>
        </w:rPr>
        <w:t>VIA ………………………………………………………………………</w:t>
      </w:r>
      <w:r>
        <w:rPr>
          <w:color w:val="000000"/>
        </w:rPr>
        <w:t>n° .........  telef. ………….……………… Mail</w:t>
      </w:r>
      <w:r w:rsidRPr="00E75798">
        <w:rPr>
          <w:color w:val="000000"/>
        </w:rPr>
        <w:t>…………………………………….…………………… pec……………..………………………………………</w:t>
      </w:r>
      <w:bookmarkStart w:id="2" w:name="ftnt_ref3"/>
      <w:bookmarkEnd w:id="2"/>
      <w:r>
        <w:rPr>
          <w:color w:val="000000"/>
        </w:rPr>
        <w:t xml:space="preserve">IN </w:t>
      </w:r>
      <w:r w:rsidRPr="00E75798">
        <w:rPr>
          <w:color w:val="000000"/>
        </w:rPr>
        <w:t xml:space="preserve">QUALITA’ DI </w:t>
      </w:r>
      <w:r>
        <w:rPr>
          <w:color w:val="000000"/>
        </w:rPr>
        <w:t>............</w:t>
      </w:r>
      <w:r w:rsidRPr="00E75798">
        <w:rPr>
          <w:color w:val="000000"/>
        </w:rPr>
        <w:t xml:space="preserve">………………. </w:t>
      </w:r>
      <w:hyperlink r:id="rId11" w:anchor="ftnt3" w:tgtFrame="_top" w:history="1">
        <w:r w:rsidRPr="00E75798">
          <w:rPr>
            <w:rStyle w:val="Collegamentoipertestuale"/>
            <w:color w:val="000000"/>
            <w:vertAlign w:val="superscript"/>
          </w:rPr>
          <w:t>[1]</w:t>
        </w:r>
      </w:hyperlink>
    </w:p>
    <w:p w:rsidR="00FB5BD3" w:rsidRDefault="00FB5BD3" w:rsidP="00D13A25">
      <w:pPr>
        <w:pStyle w:val="NormaleWeb"/>
        <w:spacing w:after="0" w:line="480" w:lineRule="auto"/>
        <w:jc w:val="both"/>
        <w:rPr>
          <w:color w:val="000000"/>
        </w:rPr>
      </w:pPr>
      <w:r w:rsidRPr="00E75798">
        <w:rPr>
          <w:color w:val="000000"/>
        </w:rPr>
        <w:t xml:space="preserve">con riferimento alla stesura del </w:t>
      </w:r>
    </w:p>
    <w:p w:rsidR="00FB5BD3" w:rsidRPr="008C128E" w:rsidRDefault="00FB5BD3" w:rsidP="003F7EEB">
      <w:pPr>
        <w:pStyle w:val="NormaleWeb"/>
        <w:spacing w:after="0" w:line="480" w:lineRule="auto"/>
        <w:jc w:val="center"/>
        <w:rPr>
          <w:b/>
          <w:color w:val="000000"/>
        </w:rPr>
      </w:pPr>
      <w:r w:rsidRPr="00A1632E">
        <w:rPr>
          <w:b/>
        </w:rPr>
        <w:t xml:space="preserve">PIANO PER </w:t>
      </w:r>
      <w:smartTag w:uri="urn:schemas-microsoft-com:office:smarttags" w:element="PersonName">
        <w:smartTagPr>
          <w:attr w:name="ProductID" w:val="LA PREVENZIONE DELLA"/>
        </w:smartTagPr>
        <w:r w:rsidRPr="00A1632E">
          <w:rPr>
            <w:b/>
          </w:rPr>
          <w:t>LA PREVENZIONE DELLA</w:t>
        </w:r>
      </w:smartTag>
      <w:r w:rsidRPr="00A1632E">
        <w:rPr>
          <w:b/>
        </w:rPr>
        <w:t xml:space="preserve"> CORRUZIONE, triennio 2017/2019, </w:t>
      </w:r>
      <w:r w:rsidRPr="00E75798">
        <w:rPr>
          <w:b/>
          <w:bCs/>
          <w:color w:val="000000"/>
        </w:rPr>
        <w:t>FORMULA LE SEGUENTI OSSERVAZIONI/PROPOSTE</w:t>
      </w:r>
    </w:p>
    <w:p w:rsidR="00FB5BD3" w:rsidRPr="00E75798" w:rsidRDefault="00FB5BD3" w:rsidP="00E75798">
      <w:pPr>
        <w:pStyle w:val="NormaleWeb"/>
        <w:spacing w:after="0" w:line="360" w:lineRule="auto"/>
        <w:jc w:val="both"/>
      </w:pPr>
      <w:r w:rsidRPr="00E75798">
        <w:rPr>
          <w:color w:val="000000"/>
        </w:rPr>
        <w:t>in relazione (cap. paragrafo ecc.): _______:</w:t>
      </w:r>
    </w:p>
    <w:p w:rsidR="00FB5BD3" w:rsidRDefault="00FB5BD3" w:rsidP="00A1632E">
      <w:pPr>
        <w:pStyle w:val="NormaleWeb"/>
        <w:spacing w:after="0"/>
        <w:jc w:val="both"/>
        <w:rPr>
          <w:color w:val="000000"/>
        </w:rPr>
      </w:pPr>
      <w:r w:rsidRPr="00E75798">
        <w:rPr>
          <w:color w:val="000000"/>
        </w:rPr>
        <w:t>……………………………………………………………………………………..…………………</w:t>
      </w:r>
    </w:p>
    <w:p w:rsidR="00FB5BD3" w:rsidRDefault="00FB5BD3" w:rsidP="00A1632E">
      <w:pPr>
        <w:pStyle w:val="NormaleWeb"/>
        <w:spacing w:after="0"/>
        <w:jc w:val="both"/>
        <w:rPr>
          <w:color w:val="000000"/>
        </w:rPr>
      </w:pPr>
      <w:r w:rsidRPr="00E75798">
        <w:rPr>
          <w:color w:val="000000"/>
        </w:rPr>
        <w:t>……………………………………………………………………………………………………..…</w:t>
      </w:r>
    </w:p>
    <w:p w:rsidR="00FB5BD3" w:rsidRDefault="00FB5BD3" w:rsidP="00A1632E">
      <w:pPr>
        <w:pStyle w:val="NormaleWeb"/>
        <w:spacing w:after="0"/>
        <w:jc w:val="both"/>
        <w:rPr>
          <w:color w:val="000000"/>
        </w:rPr>
      </w:pPr>
      <w:r w:rsidRPr="00E75798">
        <w:rPr>
          <w:color w:val="000000"/>
        </w:rPr>
        <w:t>………………………………</w:t>
      </w:r>
      <w:r>
        <w:rPr>
          <w:color w:val="000000"/>
        </w:rPr>
        <w:t xml:space="preserve">……………………………………………………………………….. </w:t>
      </w:r>
    </w:p>
    <w:p w:rsidR="00FB5BD3" w:rsidRDefault="00FB5BD3" w:rsidP="00A1632E">
      <w:pPr>
        <w:pStyle w:val="NormaleWeb"/>
        <w:spacing w:after="0"/>
        <w:jc w:val="both"/>
        <w:rPr>
          <w:color w:val="000000"/>
        </w:rPr>
      </w:pPr>
      <w:r>
        <w:rPr>
          <w:color w:val="000000"/>
        </w:rPr>
        <w:t xml:space="preserve">……………………………………………………………………………………………………….. </w:t>
      </w:r>
    </w:p>
    <w:p w:rsidR="00FB5BD3" w:rsidRPr="00E75798" w:rsidRDefault="00FB5BD3" w:rsidP="00E75798">
      <w:pPr>
        <w:pStyle w:val="NormaleWeb"/>
        <w:spacing w:after="0" w:line="360" w:lineRule="auto"/>
        <w:jc w:val="both"/>
      </w:pPr>
    </w:p>
    <w:p w:rsidR="00FB5BD3" w:rsidRDefault="00FB5BD3" w:rsidP="00E75798">
      <w:pPr>
        <w:pStyle w:val="NormaleWeb"/>
        <w:spacing w:after="0" w:line="360" w:lineRule="auto"/>
        <w:jc w:val="both"/>
        <w:rPr>
          <w:color w:val="000000"/>
        </w:rPr>
      </w:pPr>
      <w:r w:rsidRPr="00E75798">
        <w:rPr>
          <w:color w:val="000000"/>
        </w:rPr>
        <w:lastRenderedPageBreak/>
        <w:t>per la seguente motivazione:</w:t>
      </w:r>
    </w:p>
    <w:p w:rsidR="00FB5BD3" w:rsidRPr="00E75798" w:rsidRDefault="00FB5BD3" w:rsidP="00E75798">
      <w:pPr>
        <w:pStyle w:val="NormaleWeb"/>
        <w:spacing w:after="0" w:line="360" w:lineRule="auto"/>
        <w:jc w:val="both"/>
      </w:pPr>
      <w:r w:rsidRPr="00E75798">
        <w:rPr>
          <w:color w:val="000000"/>
        </w:rPr>
        <w:t>…………………………………………………………………………………………..………………...………………………………………………………………………………………………………..……………………………</w:t>
      </w:r>
      <w:bookmarkStart w:id="3" w:name="ftnt_ref4"/>
      <w:bookmarkEnd w:id="3"/>
      <w:r w:rsidRPr="00E75798">
        <w:rPr>
          <w:color w:val="000000"/>
        </w:rPr>
        <w:t>………………………………………………………………………………………………...…………………………</w:t>
      </w:r>
    </w:p>
    <w:p w:rsidR="00FB5BD3" w:rsidRPr="00E75798" w:rsidRDefault="00FB5BD3" w:rsidP="00E75798">
      <w:pPr>
        <w:pStyle w:val="NormaleWeb"/>
        <w:spacing w:after="0"/>
        <w:jc w:val="both"/>
      </w:pPr>
      <w:r w:rsidRPr="00E75798">
        <w:rPr>
          <w:color w:val="000000"/>
        </w:rPr>
        <w:t>Luogo e data …………………………</w:t>
      </w:r>
    </w:p>
    <w:p w:rsidR="00FB5BD3" w:rsidRPr="00E75798" w:rsidRDefault="00FB5BD3" w:rsidP="00E75798">
      <w:pPr>
        <w:pStyle w:val="NormaleWeb"/>
        <w:spacing w:after="0"/>
        <w:jc w:val="both"/>
      </w:pPr>
      <w:r w:rsidRPr="00E75798">
        <w:rPr>
          <w:color w:val="000000"/>
        </w:rPr>
        <w:t>Firma …………………………………………</w:t>
      </w:r>
    </w:p>
    <w:p w:rsidR="00FB5BD3" w:rsidRPr="00E75798" w:rsidRDefault="00FB5BD3" w:rsidP="00E75798">
      <w:pPr>
        <w:pStyle w:val="NormaleWeb"/>
        <w:spacing w:after="0"/>
        <w:jc w:val="both"/>
      </w:pPr>
      <w:r w:rsidRPr="00E75798">
        <w:rPr>
          <w:b/>
          <w:bCs/>
          <w:i/>
          <w:iCs/>
          <w:color w:val="000000"/>
        </w:rPr>
        <w:t xml:space="preserve">Si allega: </w:t>
      </w:r>
      <w:r w:rsidRPr="00E75798">
        <w:rPr>
          <w:i/>
          <w:iCs/>
          <w:color w:val="000000"/>
        </w:rPr>
        <w:t>copia cartacea o scansione digitale del documento di identità.</w:t>
      </w:r>
    </w:p>
    <w:p w:rsidR="00FB5BD3" w:rsidRPr="00E75798" w:rsidRDefault="00FB5BD3" w:rsidP="00E75798">
      <w:pPr>
        <w:pStyle w:val="NormaleWeb"/>
        <w:spacing w:after="0"/>
        <w:jc w:val="both"/>
      </w:pPr>
      <w:r w:rsidRPr="00E75798">
        <w:t xml:space="preserve">[1] Indicare la qualifica nel caso si agisca per conto di altro soggetto (persona fisica, associazione, persona giuridica, ecc.). </w:t>
      </w:r>
    </w:p>
    <w:p w:rsidR="00FB5BD3" w:rsidRPr="00E75798" w:rsidRDefault="00FB5BD3" w:rsidP="00E75798">
      <w:pPr>
        <w:jc w:val="both"/>
        <w:rPr>
          <w:rFonts w:ascii="Times New Roman" w:hAnsi="Times New Roman"/>
          <w:sz w:val="24"/>
          <w:szCs w:val="24"/>
        </w:rPr>
      </w:pPr>
    </w:p>
    <w:p w:rsidR="00FB5BD3" w:rsidRPr="00E75798" w:rsidRDefault="00FB5BD3" w:rsidP="00E757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it-IT"/>
        </w:rPr>
      </w:pPr>
    </w:p>
    <w:sectPr w:rsidR="00FB5BD3" w:rsidRPr="00E75798" w:rsidSect="009174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lbertus Extra Bold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97DF6"/>
    <w:multiLevelType w:val="hybridMultilevel"/>
    <w:tmpl w:val="3B9E9BEC"/>
    <w:lvl w:ilvl="0" w:tplc="43DCA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FAD012F"/>
    <w:multiLevelType w:val="hybridMultilevel"/>
    <w:tmpl w:val="40E60410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50D0B9F"/>
    <w:multiLevelType w:val="hybridMultilevel"/>
    <w:tmpl w:val="F49C9B8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AA51D0"/>
    <w:multiLevelType w:val="hybridMultilevel"/>
    <w:tmpl w:val="ABC8C57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58182C"/>
    <w:multiLevelType w:val="hybridMultilevel"/>
    <w:tmpl w:val="BED8FAFA"/>
    <w:lvl w:ilvl="0" w:tplc="04100003">
      <w:start w:val="1"/>
      <w:numFmt w:val="bullet"/>
      <w:lvlText w:val="o"/>
      <w:lvlJc w:val="left"/>
      <w:pPr>
        <w:ind w:left="7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3BC125DA"/>
    <w:multiLevelType w:val="hybridMultilevel"/>
    <w:tmpl w:val="123AAF9A"/>
    <w:lvl w:ilvl="0" w:tplc="5BBA64B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8603A1"/>
    <w:multiLevelType w:val="hybridMultilevel"/>
    <w:tmpl w:val="B4E8DA8C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420B6F6F"/>
    <w:multiLevelType w:val="hybridMultilevel"/>
    <w:tmpl w:val="A3C8CE94"/>
    <w:lvl w:ilvl="0" w:tplc="AAC865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G Times" w:eastAsia="Times New Roman" w:hAnsi="CG Time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48D7B88"/>
    <w:multiLevelType w:val="hybridMultilevel"/>
    <w:tmpl w:val="00A297FC"/>
    <w:lvl w:ilvl="0" w:tplc="2682BED0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  <w:b/>
        <w:i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661C0157"/>
    <w:multiLevelType w:val="hybridMultilevel"/>
    <w:tmpl w:val="DECE27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0"/>
  </w:num>
  <w:num w:numId="7">
    <w:abstractNumId w:val="7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372"/>
    <w:rsid w:val="000006E8"/>
    <w:rsid w:val="00053372"/>
    <w:rsid w:val="00081541"/>
    <w:rsid w:val="000971E9"/>
    <w:rsid w:val="000D581C"/>
    <w:rsid w:val="000E3458"/>
    <w:rsid w:val="000E7905"/>
    <w:rsid w:val="0016334C"/>
    <w:rsid w:val="001859C6"/>
    <w:rsid w:val="00192A13"/>
    <w:rsid w:val="001C6724"/>
    <w:rsid w:val="001E0D8D"/>
    <w:rsid w:val="001E33ED"/>
    <w:rsid w:val="002164E4"/>
    <w:rsid w:val="00217756"/>
    <w:rsid w:val="00271EA2"/>
    <w:rsid w:val="00274DE2"/>
    <w:rsid w:val="002B75EB"/>
    <w:rsid w:val="002F3935"/>
    <w:rsid w:val="003014A7"/>
    <w:rsid w:val="00311C3D"/>
    <w:rsid w:val="00336081"/>
    <w:rsid w:val="00341A23"/>
    <w:rsid w:val="00354814"/>
    <w:rsid w:val="00371F41"/>
    <w:rsid w:val="00376D6F"/>
    <w:rsid w:val="003A731E"/>
    <w:rsid w:val="003E26FF"/>
    <w:rsid w:val="003F7EEB"/>
    <w:rsid w:val="004230AF"/>
    <w:rsid w:val="00477E8D"/>
    <w:rsid w:val="004845F2"/>
    <w:rsid w:val="004B1D09"/>
    <w:rsid w:val="004B6B5F"/>
    <w:rsid w:val="004F591E"/>
    <w:rsid w:val="005100D9"/>
    <w:rsid w:val="00574B50"/>
    <w:rsid w:val="00575775"/>
    <w:rsid w:val="005A4D7C"/>
    <w:rsid w:val="005A73EB"/>
    <w:rsid w:val="005B0BA3"/>
    <w:rsid w:val="005D7151"/>
    <w:rsid w:val="005E224E"/>
    <w:rsid w:val="00651B6C"/>
    <w:rsid w:val="006707C7"/>
    <w:rsid w:val="006D0D29"/>
    <w:rsid w:val="00752887"/>
    <w:rsid w:val="0078142C"/>
    <w:rsid w:val="008246E2"/>
    <w:rsid w:val="0083385D"/>
    <w:rsid w:val="008340F8"/>
    <w:rsid w:val="008478C9"/>
    <w:rsid w:val="00874410"/>
    <w:rsid w:val="008C100B"/>
    <w:rsid w:val="008C128E"/>
    <w:rsid w:val="008C7B24"/>
    <w:rsid w:val="0091740C"/>
    <w:rsid w:val="00925EC7"/>
    <w:rsid w:val="00934B61"/>
    <w:rsid w:val="009566DB"/>
    <w:rsid w:val="009B70CE"/>
    <w:rsid w:val="00A04394"/>
    <w:rsid w:val="00A10092"/>
    <w:rsid w:val="00A1632E"/>
    <w:rsid w:val="00A74AC8"/>
    <w:rsid w:val="00A762E5"/>
    <w:rsid w:val="00AC1D54"/>
    <w:rsid w:val="00AC75E6"/>
    <w:rsid w:val="00B105BB"/>
    <w:rsid w:val="00B162F2"/>
    <w:rsid w:val="00B20B44"/>
    <w:rsid w:val="00B3561F"/>
    <w:rsid w:val="00B523C0"/>
    <w:rsid w:val="00B71A43"/>
    <w:rsid w:val="00B7318B"/>
    <w:rsid w:val="00B91A0C"/>
    <w:rsid w:val="00BE2A4D"/>
    <w:rsid w:val="00BE2BF6"/>
    <w:rsid w:val="00C52101"/>
    <w:rsid w:val="00C53F6F"/>
    <w:rsid w:val="00C75BFC"/>
    <w:rsid w:val="00CA4D38"/>
    <w:rsid w:val="00CE3572"/>
    <w:rsid w:val="00D07726"/>
    <w:rsid w:val="00D12503"/>
    <w:rsid w:val="00D13A25"/>
    <w:rsid w:val="00D3694F"/>
    <w:rsid w:val="00D47F93"/>
    <w:rsid w:val="00D61D33"/>
    <w:rsid w:val="00D67BE4"/>
    <w:rsid w:val="00D7313E"/>
    <w:rsid w:val="00DC7546"/>
    <w:rsid w:val="00DD7CC6"/>
    <w:rsid w:val="00E2508B"/>
    <w:rsid w:val="00E51D2B"/>
    <w:rsid w:val="00E534F9"/>
    <w:rsid w:val="00E73875"/>
    <w:rsid w:val="00E75798"/>
    <w:rsid w:val="00EC5C03"/>
    <w:rsid w:val="00EC7210"/>
    <w:rsid w:val="00ED21E0"/>
    <w:rsid w:val="00F1277F"/>
    <w:rsid w:val="00F2104E"/>
    <w:rsid w:val="00F4788A"/>
    <w:rsid w:val="00F73ECE"/>
    <w:rsid w:val="00F86E40"/>
    <w:rsid w:val="00F873A2"/>
    <w:rsid w:val="00FB5BD3"/>
    <w:rsid w:val="00FF0D37"/>
    <w:rsid w:val="00FF4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1740C"/>
    <w:pPr>
      <w:spacing w:after="200" w:line="276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C5210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b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locked/>
    <w:rsid w:val="00C52101"/>
    <w:rPr>
      <w:rFonts w:ascii="Times New Roman" w:hAnsi="Times New Roman" w:cs="Times New Roman"/>
      <w:b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rsid w:val="00BE2A4D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99"/>
    <w:qFormat/>
    <w:rsid w:val="00934B61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192A13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3E26FF"/>
    <w:rPr>
      <w:rFonts w:cs="Times New Roman"/>
      <w:lang w:eastAsia="en-US"/>
    </w:rPr>
  </w:style>
  <w:style w:type="character" w:styleId="Collegamentovisitato">
    <w:name w:val="FollowedHyperlink"/>
    <w:basedOn w:val="Carpredefinitoparagrafo"/>
    <w:uiPriority w:val="99"/>
    <w:semiHidden/>
    <w:rsid w:val="006D0D29"/>
    <w:rPr>
      <w:rFonts w:cs="Times New Roman"/>
      <w:color w:val="800080"/>
      <w:u w:val="single"/>
    </w:rPr>
  </w:style>
  <w:style w:type="character" w:customStyle="1" w:styleId="WW8Num2z0">
    <w:name w:val="WW8Num2z0"/>
    <w:uiPriority w:val="99"/>
    <w:rsid w:val="000E7905"/>
    <w:rPr>
      <w:i/>
    </w:rPr>
  </w:style>
  <w:style w:type="paragraph" w:styleId="Testofumetto">
    <w:name w:val="Balloon Text"/>
    <w:basedOn w:val="Normale"/>
    <w:link w:val="TestofumettoCarattere"/>
    <w:uiPriority w:val="99"/>
    <w:semiHidden/>
    <w:rsid w:val="000E7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0E7905"/>
    <w:rPr>
      <w:rFonts w:ascii="Tahoma" w:hAnsi="Tahoma" w:cs="Tahoma"/>
      <w:sz w:val="16"/>
      <w:szCs w:val="16"/>
      <w:lang w:eastAsia="en-US"/>
    </w:rPr>
  </w:style>
  <w:style w:type="paragraph" w:styleId="NormaleWeb">
    <w:name w:val="Normal (Web)"/>
    <w:basedOn w:val="Normale"/>
    <w:uiPriority w:val="99"/>
    <w:rsid w:val="001633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Titolo">
    <w:name w:val="Title"/>
    <w:basedOn w:val="Normale"/>
    <w:next w:val="Normale"/>
    <w:link w:val="TitoloCarattere"/>
    <w:qFormat/>
    <w:locked/>
    <w:rsid w:val="003F7EEB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48"/>
      <w:szCs w:val="24"/>
      <w:lang w:eastAsia="ar-SA"/>
    </w:rPr>
  </w:style>
  <w:style w:type="character" w:customStyle="1" w:styleId="TitoloCarattere">
    <w:name w:val="Titolo Carattere"/>
    <w:basedOn w:val="Carpredefinitoparagrafo"/>
    <w:link w:val="Titolo"/>
    <w:rsid w:val="003F7EEB"/>
    <w:rPr>
      <w:rFonts w:ascii="Times New Roman" w:eastAsia="Times New Roman" w:hAnsi="Times New Roman"/>
      <w:b/>
      <w:bCs/>
      <w:sz w:val="48"/>
      <w:szCs w:val="24"/>
      <w:lang w:eastAsia="ar-SA"/>
    </w:rPr>
  </w:style>
  <w:style w:type="paragraph" w:styleId="Sottotitolo">
    <w:name w:val="Subtitle"/>
    <w:basedOn w:val="Normale"/>
    <w:next w:val="Normale"/>
    <w:link w:val="SottotitoloCarattere"/>
    <w:qFormat/>
    <w:locked/>
    <w:rsid w:val="003F7EE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rsid w:val="003F7E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1740C"/>
    <w:pPr>
      <w:spacing w:after="200" w:line="276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C5210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b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locked/>
    <w:rsid w:val="00C52101"/>
    <w:rPr>
      <w:rFonts w:ascii="Times New Roman" w:hAnsi="Times New Roman" w:cs="Times New Roman"/>
      <w:b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rsid w:val="00BE2A4D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99"/>
    <w:qFormat/>
    <w:rsid w:val="00934B61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192A13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3E26FF"/>
    <w:rPr>
      <w:rFonts w:cs="Times New Roman"/>
      <w:lang w:eastAsia="en-US"/>
    </w:rPr>
  </w:style>
  <w:style w:type="character" w:styleId="Collegamentovisitato">
    <w:name w:val="FollowedHyperlink"/>
    <w:basedOn w:val="Carpredefinitoparagrafo"/>
    <w:uiPriority w:val="99"/>
    <w:semiHidden/>
    <w:rsid w:val="006D0D29"/>
    <w:rPr>
      <w:rFonts w:cs="Times New Roman"/>
      <w:color w:val="800080"/>
      <w:u w:val="single"/>
    </w:rPr>
  </w:style>
  <w:style w:type="character" w:customStyle="1" w:styleId="WW8Num2z0">
    <w:name w:val="WW8Num2z0"/>
    <w:uiPriority w:val="99"/>
    <w:rsid w:val="000E7905"/>
    <w:rPr>
      <w:i/>
    </w:rPr>
  </w:style>
  <w:style w:type="paragraph" w:styleId="Testofumetto">
    <w:name w:val="Balloon Text"/>
    <w:basedOn w:val="Normale"/>
    <w:link w:val="TestofumettoCarattere"/>
    <w:uiPriority w:val="99"/>
    <w:semiHidden/>
    <w:rsid w:val="000E7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0E7905"/>
    <w:rPr>
      <w:rFonts w:ascii="Tahoma" w:hAnsi="Tahoma" w:cs="Tahoma"/>
      <w:sz w:val="16"/>
      <w:szCs w:val="16"/>
      <w:lang w:eastAsia="en-US"/>
    </w:rPr>
  </w:style>
  <w:style w:type="paragraph" w:styleId="NormaleWeb">
    <w:name w:val="Normal (Web)"/>
    <w:basedOn w:val="Normale"/>
    <w:uiPriority w:val="99"/>
    <w:rsid w:val="001633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Titolo">
    <w:name w:val="Title"/>
    <w:basedOn w:val="Normale"/>
    <w:next w:val="Normale"/>
    <w:link w:val="TitoloCarattere"/>
    <w:qFormat/>
    <w:locked/>
    <w:rsid w:val="003F7EEB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48"/>
      <w:szCs w:val="24"/>
      <w:lang w:eastAsia="ar-SA"/>
    </w:rPr>
  </w:style>
  <w:style w:type="character" w:customStyle="1" w:styleId="TitoloCarattere">
    <w:name w:val="Titolo Carattere"/>
    <w:basedOn w:val="Carpredefinitoparagrafo"/>
    <w:link w:val="Titolo"/>
    <w:rsid w:val="003F7EEB"/>
    <w:rPr>
      <w:rFonts w:ascii="Times New Roman" w:eastAsia="Times New Roman" w:hAnsi="Times New Roman"/>
      <w:b/>
      <w:bCs/>
      <w:sz w:val="48"/>
      <w:szCs w:val="24"/>
      <w:lang w:eastAsia="ar-SA"/>
    </w:rPr>
  </w:style>
  <w:style w:type="paragraph" w:styleId="Sottotitolo">
    <w:name w:val="Subtitle"/>
    <w:basedOn w:val="Normale"/>
    <w:next w:val="Normale"/>
    <w:link w:val="SottotitoloCarattere"/>
    <w:qFormat/>
    <w:locked/>
    <w:rsid w:val="003F7EE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rsid w:val="003F7E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ariocomunale@comune.aieta.cs.it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segretario.aieta@asmepec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docs.google.com/document/d/15MSDSdsjjnvTyWls_WO-N-RCqhi1--S_gAR_bQ1uk54/mobilebasic?pli=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gretaariocomunale@comune.aieta.cs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gretario.aieta@asmepec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LAVORI%20CASSANO\LEGGE%20ANTICORRUZIONE%20190-2012\consultazionepubblicaPTPC.PT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consultazionepubblicaPTPC.PTT</Template>
  <TotalTime>1</TotalTime>
  <Pages>4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CITTA’  DI  BISCEGLIE</vt:lpstr>
    </vt:vector>
  </TitlesOfParts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CITTA’  DI  BISCEGLIE</dc:title>
  <dc:creator>Segretario</dc:creator>
  <cp:lastModifiedBy>Segretario</cp:lastModifiedBy>
  <cp:revision>2</cp:revision>
  <cp:lastPrinted>2016-02-05T08:14:00Z</cp:lastPrinted>
  <dcterms:created xsi:type="dcterms:W3CDTF">2017-11-20T13:02:00Z</dcterms:created>
  <dcterms:modified xsi:type="dcterms:W3CDTF">2017-11-20T13:02:00Z</dcterms:modified>
</cp:coreProperties>
</file>